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1A6606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1A6606" w:rsidRDefault="008B3223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>О</w:t>
      </w:r>
      <w:r w:rsidR="001F300F">
        <w:rPr>
          <w:b/>
          <w:bCs/>
          <w:smallCaps/>
        </w:rPr>
        <w:t>б обращении</w:t>
      </w:r>
      <w:r w:rsidR="001A6606" w:rsidRPr="001A6606">
        <w:t xml:space="preserve"> </w:t>
      </w:r>
      <w:r w:rsidR="001A6606" w:rsidRPr="001A6606">
        <w:rPr>
          <w:b/>
          <w:bCs/>
          <w:smallCaps/>
        </w:rPr>
        <w:t xml:space="preserve">депутатов Магаданской областной Думы </w:t>
      </w:r>
    </w:p>
    <w:p w:rsidR="001A6606" w:rsidRDefault="001A6606" w:rsidP="00074049">
      <w:pPr>
        <w:spacing w:line="360" w:lineRule="auto"/>
        <w:jc w:val="center"/>
        <w:rPr>
          <w:b/>
          <w:bCs/>
          <w:smallCaps/>
        </w:rPr>
      </w:pPr>
      <w:r w:rsidRPr="001A6606">
        <w:rPr>
          <w:b/>
          <w:bCs/>
          <w:smallCaps/>
        </w:rPr>
        <w:t>к Правительству Российской Федерации по вопросу внесения</w:t>
      </w:r>
    </w:p>
    <w:p w:rsidR="001A6606" w:rsidRDefault="001A6606" w:rsidP="00074049">
      <w:pPr>
        <w:spacing w:line="360" w:lineRule="auto"/>
        <w:jc w:val="center"/>
        <w:rPr>
          <w:b/>
          <w:bCs/>
          <w:smallCaps/>
        </w:rPr>
      </w:pPr>
      <w:r w:rsidRPr="001A6606">
        <w:rPr>
          <w:b/>
          <w:bCs/>
          <w:smallCaps/>
        </w:rPr>
        <w:t xml:space="preserve"> изменений в статью 262 Трудового кодекса Российской Федерации</w:t>
      </w:r>
    </w:p>
    <w:p w:rsidR="00074049" w:rsidRPr="00A24BA1" w:rsidRDefault="001A6606" w:rsidP="00074049">
      <w:pPr>
        <w:spacing w:line="360" w:lineRule="auto"/>
        <w:jc w:val="center"/>
        <w:rPr>
          <w:b/>
          <w:bCs/>
          <w:smallCaps/>
        </w:rPr>
      </w:pPr>
      <w:r w:rsidRPr="001A6606">
        <w:rPr>
          <w:b/>
          <w:bCs/>
          <w:smallCaps/>
        </w:rPr>
        <w:t>в части предоставления дополнительных выходных дней работающим опекунам совершенно</w:t>
      </w:r>
      <w:r>
        <w:rPr>
          <w:b/>
          <w:bCs/>
          <w:smallCaps/>
        </w:rPr>
        <w:t>летних недееспособных инвалидов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8B3223">
        <w:t xml:space="preserve">Поддержать </w:t>
      </w:r>
      <w:r w:rsidR="001F300F">
        <w:t>обращение</w:t>
      </w:r>
      <w:r w:rsidR="001A6606" w:rsidRPr="001A6606">
        <w:t xml:space="preserve"> депутатов Магаданской областной Думы к Правительству Российской Федерации по вопросу внесения изменений в статью 262 Трудового кодекса Российской Федерации в части предоставления дополнительных выходных дней работающим опекунам совершенно</w:t>
      </w:r>
      <w:r w:rsidR="001A6606">
        <w:t>летних недееспособных инвалидов.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8B3223">
        <w:t>Направить настоящее постановление в</w:t>
      </w:r>
      <w:r w:rsidR="001A6606" w:rsidRPr="001A6606">
        <w:t xml:space="preserve"> Магаданск</w:t>
      </w:r>
      <w:r w:rsidR="001A6606">
        <w:t>ую</w:t>
      </w:r>
      <w:r w:rsidR="001A6606" w:rsidRPr="001A6606">
        <w:t xml:space="preserve"> областн</w:t>
      </w:r>
      <w:r w:rsidR="001A6606">
        <w:t>ую</w:t>
      </w:r>
      <w:r w:rsidR="001A6606" w:rsidRPr="001A6606">
        <w:t xml:space="preserve"> Дум</w:t>
      </w:r>
      <w:r w:rsidR="001A6606">
        <w:t>у.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1A6606">
        <w:rPr>
          <w:i/>
        </w:rPr>
        <w:t>23 октября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   </w:t>
      </w:r>
      <w:r w:rsidR="00F636AB">
        <w:rPr>
          <w:i/>
        </w:rPr>
        <w:t xml:space="preserve">   </w:t>
      </w:r>
      <w:r>
        <w:rPr>
          <w:i/>
        </w:rPr>
        <w:t xml:space="preserve">      ГС № </w:t>
      </w:r>
      <w:r w:rsidR="001A6606">
        <w:rPr>
          <w:i/>
        </w:rPr>
        <w:t>305</w:t>
      </w:r>
      <w:bookmarkStart w:id="0" w:name="_GoBack"/>
      <w:bookmarkEnd w:id="0"/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A6606"/>
    <w:rsid w:val="0003475D"/>
    <w:rsid w:val="00067523"/>
    <w:rsid w:val="00074049"/>
    <w:rsid w:val="001369BA"/>
    <w:rsid w:val="001A6606"/>
    <w:rsid w:val="001D73C2"/>
    <w:rsid w:val="001F300F"/>
    <w:rsid w:val="0026222D"/>
    <w:rsid w:val="004C7741"/>
    <w:rsid w:val="004C7798"/>
    <w:rsid w:val="005A1EBF"/>
    <w:rsid w:val="00637FFD"/>
    <w:rsid w:val="0070788D"/>
    <w:rsid w:val="007B68F8"/>
    <w:rsid w:val="008209F0"/>
    <w:rsid w:val="008B3223"/>
    <w:rsid w:val="00A237B1"/>
    <w:rsid w:val="00A80E88"/>
    <w:rsid w:val="00F6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86;&#1073;&#1088;&#1072;&#1097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пост-обращение</Template>
  <TotalTime>2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2012-02-14T08:13:00Z</cp:lastPrinted>
  <dcterms:created xsi:type="dcterms:W3CDTF">2019-10-26T00:39:00Z</dcterms:created>
  <dcterms:modified xsi:type="dcterms:W3CDTF">2019-10-26T00:41:00Z</dcterms:modified>
</cp:coreProperties>
</file>