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957F8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A0218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0A0218" w:rsidRPr="000A0218">
        <w:rPr>
          <w:b/>
          <w:bCs/>
          <w:smallCaps/>
        </w:rPr>
        <w:t>828237-7 «О защите и поощрении капиталовложений и развитии инвестиционной деятельности</w:t>
      </w:r>
    </w:p>
    <w:p w:rsidR="000A0218" w:rsidRDefault="000A0218" w:rsidP="00074049">
      <w:pPr>
        <w:spacing w:line="360" w:lineRule="auto"/>
        <w:jc w:val="center"/>
        <w:rPr>
          <w:b/>
          <w:bCs/>
          <w:smallCaps/>
        </w:rPr>
      </w:pPr>
      <w:r w:rsidRPr="000A0218">
        <w:rPr>
          <w:b/>
          <w:bCs/>
          <w:smallCaps/>
        </w:rPr>
        <w:t xml:space="preserve">в Российской Федерации» (об основах и систематизации </w:t>
      </w:r>
    </w:p>
    <w:p w:rsidR="00074049" w:rsidRPr="00A24BA1" w:rsidRDefault="000A0218" w:rsidP="00074049">
      <w:pPr>
        <w:spacing w:line="360" w:lineRule="auto"/>
        <w:jc w:val="center"/>
        <w:rPr>
          <w:b/>
          <w:bCs/>
          <w:smallCaps/>
        </w:rPr>
      </w:pPr>
      <w:r w:rsidRPr="000A0218">
        <w:rPr>
          <w:b/>
          <w:bCs/>
          <w:smallCaps/>
        </w:rPr>
        <w:t>инвестиционной деятельности</w:t>
      </w:r>
      <w:r>
        <w:rPr>
          <w:b/>
          <w:bCs/>
          <w:smallCaps/>
        </w:rPr>
        <w:t xml:space="preserve"> </w:t>
      </w:r>
      <w:r w:rsidRPr="000A0218">
        <w:rPr>
          <w:b/>
          <w:bCs/>
          <w:smallCaps/>
        </w:rPr>
        <w:t>в Российской Федерации)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0A0218" w:rsidRPr="000A0218">
        <w:t>828237-7 «О защите и поощрении капиталовложений и развитии инвестиционной деятельности в Российской Федерации» (об основах и систематизации инвестиционной деятельности в Российской Федерации)</w:t>
      </w:r>
      <w:r w:rsidR="000A0218">
        <w:t>, внесенный</w:t>
      </w:r>
      <w:r w:rsidR="000A0218" w:rsidRPr="000A0218">
        <w:t xml:space="preserve"> Правительство</w:t>
      </w:r>
      <w:r w:rsidR="000A0218">
        <w:t>м</w:t>
      </w:r>
      <w:r w:rsidR="000A0218" w:rsidRPr="000A0218">
        <w:t xml:space="preserve"> Российской Федерации.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0A0218">
        <w:t xml:space="preserve"> </w:t>
      </w:r>
      <w:bookmarkStart w:id="0" w:name="_GoBack"/>
      <w:r w:rsidR="00957F8A">
        <w:t>экономической политике, промышленности, инновационному развитию и предпринимательству</w:t>
      </w:r>
      <w:bookmarkEnd w:id="0"/>
      <w:r w:rsidR="000A0218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0A0218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ГС № </w:t>
      </w:r>
      <w:r w:rsidR="000A0218">
        <w:rPr>
          <w:i/>
        </w:rPr>
        <w:t>334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0218"/>
    <w:rsid w:val="0003475D"/>
    <w:rsid w:val="00067523"/>
    <w:rsid w:val="00074049"/>
    <w:rsid w:val="000A0218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957F8A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6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2019-11-23T02:50:00Z</dcterms:created>
  <dcterms:modified xsi:type="dcterms:W3CDTF">2019-11-23T05:17:00Z</dcterms:modified>
</cp:coreProperties>
</file>