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A23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2A23BA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bookmarkStart w:id="0" w:name="_GoBack"/>
      <w:r w:rsidR="002A23BA" w:rsidRPr="002A23BA">
        <w:rPr>
          <w:b/>
          <w:bCs/>
          <w:smallCaps/>
        </w:rPr>
        <w:t xml:space="preserve">757423-7 </w:t>
      </w:r>
      <w:bookmarkEnd w:id="0"/>
      <w:r w:rsidR="002A23BA" w:rsidRPr="002A23BA">
        <w:rPr>
          <w:b/>
          <w:bCs/>
          <w:smallCaps/>
        </w:rPr>
        <w:t>«О внесении</w:t>
      </w:r>
    </w:p>
    <w:p w:rsidR="002A23BA" w:rsidRDefault="002A23BA" w:rsidP="00074049">
      <w:pPr>
        <w:spacing w:line="360" w:lineRule="auto"/>
        <w:jc w:val="center"/>
        <w:rPr>
          <w:b/>
          <w:bCs/>
          <w:smallCaps/>
        </w:rPr>
      </w:pPr>
      <w:r w:rsidRPr="002A23BA">
        <w:rPr>
          <w:b/>
          <w:bCs/>
          <w:smallCaps/>
        </w:rPr>
        <w:t>изменения</w:t>
      </w:r>
      <w:r>
        <w:rPr>
          <w:b/>
          <w:bCs/>
          <w:smallCaps/>
        </w:rPr>
        <w:t xml:space="preserve"> </w:t>
      </w:r>
      <w:r w:rsidRPr="002A23BA">
        <w:rPr>
          <w:b/>
          <w:bCs/>
          <w:smallCaps/>
        </w:rPr>
        <w:t>в статью 4 Закона Российской Федерации</w:t>
      </w:r>
    </w:p>
    <w:p w:rsidR="00074049" w:rsidRPr="00A24BA1" w:rsidRDefault="002A23BA" w:rsidP="00074049">
      <w:pPr>
        <w:spacing w:line="360" w:lineRule="auto"/>
        <w:jc w:val="center"/>
        <w:rPr>
          <w:b/>
          <w:bCs/>
          <w:smallCaps/>
        </w:rPr>
      </w:pPr>
      <w:r w:rsidRPr="002A23BA">
        <w:rPr>
          <w:b/>
          <w:bCs/>
          <w:smallCaps/>
        </w:rPr>
        <w:t>«О защите прав потребителей</w:t>
      </w:r>
      <w:r>
        <w:rPr>
          <w:b/>
          <w:bCs/>
          <w:smallCaps/>
        </w:rPr>
        <w:t>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2A23BA" w:rsidRPr="002A23BA">
        <w:t>757423-7 «О внесении изменения в статью 4 Закона Российской Федерации «О защите прав потребителей»</w:t>
      </w:r>
      <w:r w:rsidR="002A23BA">
        <w:t>, внесенный депутатами</w:t>
      </w:r>
      <w:r w:rsidR="002A23BA" w:rsidRPr="002A23BA">
        <w:t xml:space="preserve"> Государственной Думы </w:t>
      </w:r>
      <w:proofErr w:type="spellStart"/>
      <w:r w:rsidR="002A23BA" w:rsidRPr="002A23BA">
        <w:t>С.А.Жигарев</w:t>
      </w:r>
      <w:r w:rsidR="002A23BA">
        <w:t>ым</w:t>
      </w:r>
      <w:proofErr w:type="spellEnd"/>
      <w:r w:rsidR="002A23BA" w:rsidRPr="002A23BA">
        <w:t xml:space="preserve">, </w:t>
      </w:r>
      <w:proofErr w:type="spellStart"/>
      <w:r w:rsidR="002A23BA" w:rsidRPr="002A23BA">
        <w:t>В.В.Гутенев</w:t>
      </w:r>
      <w:r w:rsidR="002A23BA">
        <w:t>ым</w:t>
      </w:r>
      <w:proofErr w:type="spellEnd"/>
      <w:r w:rsidR="002A23BA" w:rsidRPr="002A23BA">
        <w:t xml:space="preserve">, </w:t>
      </w:r>
      <w:proofErr w:type="spellStart"/>
      <w:r w:rsidR="002A23BA" w:rsidRPr="002A23BA">
        <w:t>О.А.Николаев</w:t>
      </w:r>
      <w:r w:rsidR="002A23BA">
        <w:t>ым</w:t>
      </w:r>
      <w:proofErr w:type="spellEnd"/>
      <w:r w:rsidR="002A23BA" w:rsidRPr="002A23BA">
        <w:t xml:space="preserve">, </w:t>
      </w:r>
      <w:proofErr w:type="spellStart"/>
      <w:r w:rsidR="002A23BA" w:rsidRPr="002A23BA">
        <w:t>А.А.Ющенко</w:t>
      </w:r>
      <w:proofErr w:type="spellEnd"/>
      <w:r w:rsidR="002A23BA" w:rsidRPr="002A23BA">
        <w:t xml:space="preserve">, </w:t>
      </w:r>
      <w:proofErr w:type="spellStart"/>
      <w:r w:rsidR="002A23BA" w:rsidRPr="002A23BA">
        <w:t>С.В.Чиндяскин</w:t>
      </w:r>
      <w:r w:rsidR="002A23BA">
        <w:t>ым</w:t>
      </w:r>
      <w:proofErr w:type="spellEnd"/>
      <w:r w:rsidR="002A23BA" w:rsidRPr="002A23BA">
        <w:t xml:space="preserve">, </w:t>
      </w:r>
      <w:proofErr w:type="spellStart"/>
      <w:r w:rsidR="002A23BA" w:rsidRPr="002A23BA">
        <w:t>А.В.Канаев</w:t>
      </w:r>
      <w:r w:rsidR="002A23BA">
        <w:t>ым</w:t>
      </w:r>
      <w:proofErr w:type="spellEnd"/>
      <w:r w:rsidR="002A23BA" w:rsidRPr="002A23BA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2A23BA">
        <w:t xml:space="preserve"> экономической политике, промышленности, инновационному развитию и предпринимательству.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2A23BA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 ГС № </w:t>
      </w:r>
      <w:r w:rsidR="002A23BA">
        <w:rPr>
          <w:i/>
        </w:rPr>
        <w:t>337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23BA"/>
    <w:rsid w:val="0003475D"/>
    <w:rsid w:val="00067523"/>
    <w:rsid w:val="00074049"/>
    <w:rsid w:val="001369BA"/>
    <w:rsid w:val="001D73C2"/>
    <w:rsid w:val="0026222D"/>
    <w:rsid w:val="002A23BA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2019-11-23T05:29:00Z</cp:lastPrinted>
  <dcterms:created xsi:type="dcterms:W3CDTF">2019-11-23T05:26:00Z</dcterms:created>
  <dcterms:modified xsi:type="dcterms:W3CDTF">2019-11-23T05:30:00Z</dcterms:modified>
</cp:coreProperties>
</file>