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F764E1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0111FC" w:rsidRDefault="008B3223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О</w:t>
      </w:r>
      <w:r w:rsidR="001F300F">
        <w:rPr>
          <w:b/>
          <w:bCs/>
          <w:smallCaps/>
        </w:rPr>
        <w:t>б обращении</w:t>
      </w:r>
      <w:r w:rsidR="00196AB0">
        <w:rPr>
          <w:b/>
          <w:bCs/>
          <w:smallCaps/>
        </w:rPr>
        <w:t xml:space="preserve"> </w:t>
      </w:r>
      <w:r w:rsidR="00196AB0" w:rsidRPr="00196AB0">
        <w:rPr>
          <w:b/>
          <w:bCs/>
          <w:smallCaps/>
        </w:rPr>
        <w:t xml:space="preserve">Костромской областной Думы к Министру спорта </w:t>
      </w:r>
    </w:p>
    <w:p w:rsidR="00F764E1" w:rsidRDefault="00196AB0" w:rsidP="00074049">
      <w:pPr>
        <w:spacing w:line="360" w:lineRule="auto"/>
        <w:jc w:val="center"/>
        <w:rPr>
          <w:b/>
          <w:bCs/>
          <w:smallCaps/>
        </w:rPr>
      </w:pPr>
      <w:r w:rsidRPr="00196AB0">
        <w:rPr>
          <w:b/>
          <w:bCs/>
          <w:smallCaps/>
        </w:rPr>
        <w:t xml:space="preserve">Российской Федерации </w:t>
      </w:r>
      <w:proofErr w:type="spellStart"/>
      <w:r w:rsidRPr="00196AB0">
        <w:rPr>
          <w:b/>
          <w:bCs/>
          <w:smallCaps/>
        </w:rPr>
        <w:t>П.А.Колобкову</w:t>
      </w:r>
      <w:proofErr w:type="spellEnd"/>
      <w:r w:rsidRPr="00196AB0">
        <w:rPr>
          <w:b/>
          <w:bCs/>
          <w:smallCaps/>
        </w:rPr>
        <w:t xml:space="preserve"> об ускорении принятия нормативного правового акта, устанавливающего порядок присвоения квалификационных категорий тренеров и квалификационных категорий специалистов в области физической культуры и спорта, а также квалификационные требования </w:t>
      </w:r>
    </w:p>
    <w:p w:rsidR="00074049" w:rsidRPr="00A24BA1" w:rsidRDefault="00196AB0" w:rsidP="00074049">
      <w:pPr>
        <w:spacing w:line="360" w:lineRule="auto"/>
        <w:jc w:val="center"/>
        <w:rPr>
          <w:b/>
          <w:bCs/>
          <w:smallCaps/>
        </w:rPr>
      </w:pPr>
      <w:bookmarkStart w:id="0" w:name="_GoBack"/>
      <w:bookmarkEnd w:id="0"/>
      <w:r w:rsidRPr="00196AB0">
        <w:rPr>
          <w:b/>
          <w:bCs/>
          <w:smallCaps/>
        </w:rPr>
        <w:t>к присвоению данных категорий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074049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8B3223">
        <w:t xml:space="preserve">Поддержать </w:t>
      </w:r>
      <w:r w:rsidR="001F300F">
        <w:t>обращение</w:t>
      </w:r>
      <w:r w:rsidR="00196AB0">
        <w:t xml:space="preserve"> </w:t>
      </w:r>
      <w:r w:rsidR="00196AB0" w:rsidRPr="00196AB0">
        <w:t xml:space="preserve">Костромской областной Думы к Министру спорта Российской Федерации </w:t>
      </w:r>
      <w:proofErr w:type="spellStart"/>
      <w:r w:rsidR="00196AB0" w:rsidRPr="00196AB0">
        <w:t>П.А.Колобкову</w:t>
      </w:r>
      <w:proofErr w:type="spellEnd"/>
      <w:r w:rsidR="00196AB0" w:rsidRPr="00196AB0">
        <w:t xml:space="preserve"> об ускорении принятия нормативного правового акта, устанавливающего порядок присвоения квалификационных категорий тренеров и квалификационных категорий специалистов в области физической культуры и спорта, </w:t>
      </w:r>
      <w:r w:rsidR="000111FC">
        <w:t xml:space="preserve">                       </w:t>
      </w:r>
      <w:r w:rsidR="00196AB0" w:rsidRPr="00196AB0">
        <w:t>а также квалификационные требования к присвоению данных категорий</w:t>
      </w:r>
      <w:r w:rsidR="00196AB0">
        <w:t>.</w:t>
      </w:r>
    </w:p>
    <w:p w:rsidR="00074049" w:rsidRPr="00993EA5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 w:rsidR="008B3223">
        <w:t>Направить настоящее постановление в</w:t>
      </w:r>
      <w:r w:rsidR="00196AB0">
        <w:t xml:space="preserve"> </w:t>
      </w:r>
      <w:r w:rsidR="00196AB0" w:rsidRPr="00196AB0">
        <w:t>Костромск</w:t>
      </w:r>
      <w:r w:rsidR="00196AB0">
        <w:t>ую</w:t>
      </w:r>
      <w:r w:rsidR="00196AB0" w:rsidRPr="00196AB0">
        <w:t xml:space="preserve"> областн</w:t>
      </w:r>
      <w:r w:rsidR="00196AB0">
        <w:t>ую</w:t>
      </w:r>
      <w:r w:rsidR="00196AB0" w:rsidRPr="00196AB0">
        <w:t xml:space="preserve"> Дум</w:t>
      </w:r>
      <w:r w:rsidR="00196AB0">
        <w:t>у.</w:t>
      </w:r>
    </w:p>
    <w:p w:rsidR="00074049" w:rsidRDefault="00074049" w:rsidP="00074049">
      <w:pPr>
        <w:spacing w:line="360" w:lineRule="auto"/>
        <w:ind w:firstLine="709"/>
        <w:jc w:val="both"/>
      </w:pPr>
      <w:r>
        <w:t>3.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196AB0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</w:t>
      </w:r>
      <w:r w:rsidR="00F636AB">
        <w:rPr>
          <w:i/>
        </w:rPr>
        <w:t xml:space="preserve">   </w:t>
      </w:r>
      <w:r>
        <w:rPr>
          <w:i/>
        </w:rPr>
        <w:t xml:space="preserve">      ГС № </w:t>
      </w:r>
      <w:r w:rsidR="00196AB0">
        <w:rPr>
          <w:i/>
        </w:rPr>
        <w:t>354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6AB0"/>
    <w:rsid w:val="000111FC"/>
    <w:rsid w:val="0003475D"/>
    <w:rsid w:val="00067523"/>
    <w:rsid w:val="00074049"/>
    <w:rsid w:val="001369BA"/>
    <w:rsid w:val="00196AB0"/>
    <w:rsid w:val="001D73C2"/>
    <w:rsid w:val="001F300F"/>
    <w:rsid w:val="0026222D"/>
    <w:rsid w:val="004C7741"/>
    <w:rsid w:val="004C7798"/>
    <w:rsid w:val="005A1EBF"/>
    <w:rsid w:val="00637FFD"/>
    <w:rsid w:val="0070788D"/>
    <w:rsid w:val="007B68F8"/>
    <w:rsid w:val="008209F0"/>
    <w:rsid w:val="008B3223"/>
    <w:rsid w:val="00A237B1"/>
    <w:rsid w:val="00A80E88"/>
    <w:rsid w:val="00F636AB"/>
    <w:rsid w:val="00F76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86;&#1073;&#1088;&#1072;&#1097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пост-обращение</Template>
  <TotalTime>1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2012-02-14T08:13:00Z</cp:lastPrinted>
  <dcterms:created xsi:type="dcterms:W3CDTF">2019-11-23T07:41:00Z</dcterms:created>
  <dcterms:modified xsi:type="dcterms:W3CDTF">2019-11-24T05:04:00Z</dcterms:modified>
</cp:coreProperties>
</file>