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DC29C6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О проекте закона Республики Саха (Якутия) «О внесении изменений</w:t>
      </w:r>
    </w:p>
    <w:p w:rsidR="00717061" w:rsidRDefault="00DC29C6" w:rsidP="00DB07C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в </w:t>
      </w:r>
      <w:bookmarkStart w:id="0" w:name="_GoBack"/>
      <w:bookmarkEnd w:id="0"/>
      <w:r w:rsidR="00717061">
        <w:rPr>
          <w:b/>
          <w:bCs/>
          <w:smallCaps/>
        </w:rPr>
        <w:t>Закон</w:t>
      </w:r>
      <w:r w:rsidR="00DB07C6" w:rsidRPr="00DB07C6">
        <w:rPr>
          <w:b/>
          <w:bCs/>
          <w:smallCaps/>
        </w:rPr>
        <w:t xml:space="preserve"> Республики Саха (Якутия) «Об установлении дополнительных ограничений времени, условий и мест розничной продажи </w:t>
      </w:r>
    </w:p>
    <w:p w:rsidR="00DB07C6" w:rsidRP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алкогольной продукции в Республике Саха (Якутия)»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DB07C6" w:rsidRPr="00DB07C6" w:rsidRDefault="00166AA0" w:rsidP="00DB07C6">
      <w:pPr>
        <w:spacing w:line="360" w:lineRule="auto"/>
        <w:ind w:firstLine="709"/>
        <w:jc w:val="both"/>
        <w:rPr>
          <w:bCs/>
        </w:rPr>
      </w:pPr>
      <w:r>
        <w:t>1.</w:t>
      </w:r>
      <w:r w:rsidRPr="00DB07C6">
        <w:t xml:space="preserve"> </w:t>
      </w:r>
      <w:r w:rsidR="00DB07C6" w:rsidRPr="00DB07C6">
        <w:rPr>
          <w:bCs/>
        </w:rPr>
        <w:t>О</w:t>
      </w:r>
      <w:r w:rsidR="00DB07C6">
        <w:rPr>
          <w:bCs/>
        </w:rPr>
        <w:t>тклонить</w:t>
      </w:r>
      <w:r w:rsidR="00DB07C6" w:rsidRPr="00DB07C6">
        <w:rPr>
          <w:bCs/>
        </w:rPr>
        <w:t xml:space="preserve"> проект закона Республики Саха (Якутия) «О внесении изменений в </w:t>
      </w:r>
      <w:r w:rsidR="00717061">
        <w:rPr>
          <w:bCs/>
        </w:rPr>
        <w:t>Закон</w:t>
      </w:r>
      <w:r w:rsidR="00DB07C6" w:rsidRPr="00DB07C6">
        <w:rPr>
          <w:bCs/>
        </w:rPr>
        <w:t xml:space="preserve"> Республики Саха (Якутия) «Об установлении дополнительных ограничений времени, условий и мест розничной продажи алкогольной продукции в Республике Саха (Якутия)»</w:t>
      </w:r>
      <w:r w:rsidR="00DB07C6">
        <w:rPr>
          <w:bCs/>
        </w:rPr>
        <w:t xml:space="preserve">, внесенный </w:t>
      </w:r>
      <w:r w:rsidR="00717061">
        <w:rPr>
          <w:bCs/>
        </w:rPr>
        <w:t>Правительством</w:t>
      </w:r>
      <w:r w:rsidR="00DB07C6">
        <w:rPr>
          <w:bCs/>
        </w:rPr>
        <w:t xml:space="preserve"> Республики Саха (Якутия).</w:t>
      </w:r>
    </w:p>
    <w:p w:rsidR="00166AA0" w:rsidRPr="00993EA5" w:rsidRDefault="00166AA0" w:rsidP="00166AA0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DB07C6">
        <w:t xml:space="preserve">Направить </w:t>
      </w:r>
      <w:r w:rsidRPr="00993EA5">
        <w:t xml:space="preserve">настоящее постановление </w:t>
      </w:r>
      <w:r w:rsidR="00717061">
        <w:t>в Правительств</w:t>
      </w:r>
      <w:r w:rsidR="00167CAD">
        <w:t>о</w:t>
      </w:r>
      <w:r w:rsidR="00DB07C6">
        <w:t xml:space="preserve"> Республики Саха (Якутия)</w:t>
      </w:r>
      <w:r w:rsidRPr="00993EA5">
        <w:t>.</w:t>
      </w:r>
    </w:p>
    <w:p w:rsidR="00166AA0" w:rsidRDefault="00166AA0" w:rsidP="00166A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717061">
        <w:rPr>
          <w:i/>
        </w:rPr>
        <w:t>12 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717061">
        <w:rPr>
          <w:i/>
        </w:rPr>
        <w:t>360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07C6"/>
    <w:rsid w:val="0003475D"/>
    <w:rsid w:val="00067523"/>
    <w:rsid w:val="001369BA"/>
    <w:rsid w:val="00166AA0"/>
    <w:rsid w:val="00167CAD"/>
    <w:rsid w:val="00172110"/>
    <w:rsid w:val="001D73C2"/>
    <w:rsid w:val="0026222D"/>
    <w:rsid w:val="002E1C0C"/>
    <w:rsid w:val="004C7741"/>
    <w:rsid w:val="004C7798"/>
    <w:rsid w:val="005A1EBF"/>
    <w:rsid w:val="00637FFD"/>
    <w:rsid w:val="0070788D"/>
    <w:rsid w:val="00717061"/>
    <w:rsid w:val="00723338"/>
    <w:rsid w:val="00724D3C"/>
    <w:rsid w:val="007B68F8"/>
    <w:rsid w:val="008209F0"/>
    <w:rsid w:val="00977EEA"/>
    <w:rsid w:val="00A237B1"/>
    <w:rsid w:val="00A80E88"/>
    <w:rsid w:val="00B242E9"/>
    <w:rsid w:val="00B515D5"/>
    <w:rsid w:val="00CD787E"/>
    <w:rsid w:val="00D942F4"/>
    <w:rsid w:val="00DB07C6"/>
    <w:rsid w:val="00DC29C6"/>
    <w:rsid w:val="00EA3199"/>
    <w:rsid w:val="00F1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DB07C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character" w:customStyle="1" w:styleId="30">
    <w:name w:val="Заголовок 3 Знак"/>
    <w:link w:val="3"/>
    <w:semiHidden/>
    <w:rsid w:val="00DB07C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3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5</cp:revision>
  <cp:lastPrinted>2019-12-13T07:08:00Z</cp:lastPrinted>
  <dcterms:created xsi:type="dcterms:W3CDTF">2019-12-12T07:57:00Z</dcterms:created>
  <dcterms:modified xsi:type="dcterms:W3CDTF">2019-12-13T07:09:00Z</dcterms:modified>
</cp:coreProperties>
</file>