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8B3D85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8B3D85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8B3D85" w:rsidRPr="008B3D85">
        <w:rPr>
          <w:b/>
          <w:bCs/>
          <w:smallCaps/>
        </w:rPr>
        <w:t>831855-7 «О внесении изменения</w:t>
      </w:r>
    </w:p>
    <w:p w:rsidR="008B3D85" w:rsidRDefault="008B3D85" w:rsidP="00B13266">
      <w:pPr>
        <w:spacing w:line="360" w:lineRule="auto"/>
        <w:jc w:val="center"/>
        <w:rPr>
          <w:b/>
          <w:bCs/>
          <w:smallCaps/>
        </w:rPr>
      </w:pPr>
      <w:r w:rsidRPr="008B3D85">
        <w:rPr>
          <w:b/>
          <w:bCs/>
          <w:smallCaps/>
        </w:rPr>
        <w:t>в статью 1 Закона Российской Федерации «О защите прав потребителей»</w:t>
      </w:r>
    </w:p>
    <w:p w:rsidR="008B3D85" w:rsidRDefault="008B3D85" w:rsidP="00B13266">
      <w:pPr>
        <w:spacing w:line="360" w:lineRule="auto"/>
        <w:jc w:val="center"/>
        <w:rPr>
          <w:b/>
          <w:bCs/>
          <w:smallCaps/>
        </w:rPr>
      </w:pPr>
      <w:r w:rsidRPr="008B3D85">
        <w:rPr>
          <w:b/>
          <w:bCs/>
          <w:smallCaps/>
        </w:rPr>
        <w:t xml:space="preserve">(об уточнении полномочий Правительства Российской Федерации </w:t>
      </w:r>
    </w:p>
    <w:p w:rsidR="00B13266" w:rsidRPr="00A24BA1" w:rsidRDefault="008B3D85" w:rsidP="00B13266">
      <w:pPr>
        <w:spacing w:line="360" w:lineRule="auto"/>
        <w:jc w:val="center"/>
        <w:rPr>
          <w:b/>
          <w:bCs/>
          <w:smallCaps/>
        </w:rPr>
      </w:pPr>
      <w:r w:rsidRPr="008B3D85">
        <w:rPr>
          <w:b/>
          <w:bCs/>
          <w:smallCaps/>
        </w:rPr>
        <w:t xml:space="preserve">в части регулирования деятельности владельца </w:t>
      </w:r>
      <w:proofErr w:type="spellStart"/>
      <w:r w:rsidRPr="008B3D85">
        <w:rPr>
          <w:b/>
          <w:bCs/>
          <w:smallCaps/>
        </w:rPr>
        <w:t>агрегатора</w:t>
      </w:r>
      <w:proofErr w:type="spellEnd"/>
      <w:r w:rsidRPr="008B3D85">
        <w:rPr>
          <w:b/>
          <w:bCs/>
          <w:smallCaps/>
        </w:rPr>
        <w:t>)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8B3D85" w:rsidRPr="008B3D85">
        <w:rPr>
          <w:bCs/>
        </w:rPr>
        <w:t xml:space="preserve">831855-7 «О внесении изменения в статью 1 Закона Российской Федерации «О защите прав потребителей» (об уточнении полномочий Правительства Российской Федерации в части регулирования деятельности владельца </w:t>
      </w:r>
      <w:proofErr w:type="spellStart"/>
      <w:r w:rsidR="008B3D85" w:rsidRPr="008B3D85">
        <w:rPr>
          <w:bCs/>
        </w:rPr>
        <w:t>агрегатора</w:t>
      </w:r>
      <w:proofErr w:type="spellEnd"/>
      <w:r w:rsidR="008B3D85" w:rsidRPr="008B3D85">
        <w:rPr>
          <w:bCs/>
        </w:rPr>
        <w:t>)</w:t>
      </w:r>
      <w:r w:rsidR="008B3D85">
        <w:rPr>
          <w:bCs/>
        </w:rPr>
        <w:t>, внесенный Правительством Российской Федерации.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8B3D85" w:rsidRPr="008B3D85">
        <w:t xml:space="preserve"> экономической политике, промышленности, инновационному развитию и предпринимательству</w:t>
      </w:r>
      <w:r w:rsidR="008B3D85">
        <w:t>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8B3D85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</w:t>
      </w:r>
      <w:r w:rsidR="008B3D85">
        <w:rPr>
          <w:i/>
        </w:rPr>
        <w:t xml:space="preserve"> </w:t>
      </w:r>
      <w:bookmarkStart w:id="0" w:name="_GoBack"/>
      <w:bookmarkEnd w:id="0"/>
      <w:r>
        <w:rPr>
          <w:i/>
        </w:rPr>
        <w:t xml:space="preserve"> ГС № </w:t>
      </w:r>
      <w:r w:rsidR="008B3D85">
        <w:rPr>
          <w:i/>
        </w:rPr>
        <w:t>375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3D85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37FFD"/>
    <w:rsid w:val="006B2984"/>
    <w:rsid w:val="0070788D"/>
    <w:rsid w:val="00723338"/>
    <w:rsid w:val="007B68F8"/>
    <w:rsid w:val="008209F0"/>
    <w:rsid w:val="008B3D85"/>
    <w:rsid w:val="00977EEA"/>
    <w:rsid w:val="00A237B1"/>
    <w:rsid w:val="00A80E88"/>
    <w:rsid w:val="00B13266"/>
    <w:rsid w:val="00B242E9"/>
    <w:rsid w:val="00B515D5"/>
    <w:rsid w:val="00CD787E"/>
    <w:rsid w:val="00D16B9A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2019-12-14T01:36:00Z</dcterms:created>
  <dcterms:modified xsi:type="dcterms:W3CDTF">2019-12-14T01:38:00Z</dcterms:modified>
</cp:coreProperties>
</file>