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577FDF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5C63CA" w:rsidRDefault="00B13266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5C63CA" w:rsidRPr="005C63CA">
        <w:rPr>
          <w:b/>
          <w:bCs/>
          <w:smallCaps/>
        </w:rPr>
        <w:t>819765-7 «О внесении изменений</w:t>
      </w:r>
    </w:p>
    <w:p w:rsidR="005C63CA" w:rsidRDefault="005C63CA" w:rsidP="00B13266">
      <w:pPr>
        <w:spacing w:line="360" w:lineRule="auto"/>
        <w:jc w:val="center"/>
        <w:rPr>
          <w:b/>
          <w:bCs/>
          <w:smallCaps/>
        </w:rPr>
      </w:pPr>
      <w:r w:rsidRPr="005C63CA">
        <w:rPr>
          <w:b/>
          <w:bCs/>
          <w:smallCaps/>
        </w:rPr>
        <w:t xml:space="preserve">в Федеральный закон «О государственно-частном партнерстве, </w:t>
      </w:r>
    </w:p>
    <w:p w:rsidR="005C63CA" w:rsidRDefault="005C63CA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муниципально</w:t>
      </w:r>
      <w:r w:rsidRPr="005C63CA">
        <w:rPr>
          <w:b/>
          <w:bCs/>
          <w:smallCaps/>
        </w:rPr>
        <w:t xml:space="preserve">-частном партнерстве в Российской Федерации </w:t>
      </w:r>
    </w:p>
    <w:p w:rsidR="005C63CA" w:rsidRDefault="005C63CA" w:rsidP="00B13266">
      <w:pPr>
        <w:spacing w:line="360" w:lineRule="auto"/>
        <w:jc w:val="center"/>
        <w:rPr>
          <w:b/>
          <w:bCs/>
          <w:smallCaps/>
        </w:rPr>
      </w:pPr>
      <w:r w:rsidRPr="005C63CA">
        <w:rPr>
          <w:b/>
          <w:bCs/>
          <w:smallCaps/>
        </w:rPr>
        <w:t xml:space="preserve">и внесении изменений в отдельные законодательные акты </w:t>
      </w:r>
    </w:p>
    <w:p w:rsidR="005C63CA" w:rsidRDefault="005C63CA" w:rsidP="00B13266">
      <w:pPr>
        <w:spacing w:line="360" w:lineRule="auto"/>
        <w:jc w:val="center"/>
        <w:rPr>
          <w:b/>
          <w:bCs/>
          <w:smallCaps/>
        </w:rPr>
      </w:pPr>
      <w:r w:rsidRPr="005C63CA">
        <w:rPr>
          <w:b/>
          <w:bCs/>
          <w:smallCaps/>
        </w:rPr>
        <w:t xml:space="preserve">Российской Федерации» и отдельные законодательные акты </w:t>
      </w:r>
    </w:p>
    <w:p w:rsidR="00B13266" w:rsidRPr="00A24BA1" w:rsidRDefault="005C63CA" w:rsidP="00B13266">
      <w:pPr>
        <w:spacing w:line="360" w:lineRule="auto"/>
        <w:jc w:val="center"/>
        <w:rPr>
          <w:b/>
          <w:bCs/>
          <w:smallCaps/>
        </w:rPr>
      </w:pPr>
      <w:r w:rsidRPr="005C63CA">
        <w:rPr>
          <w:b/>
          <w:bCs/>
          <w:smallCaps/>
        </w:rPr>
        <w:t xml:space="preserve">Российской Федерации» (в части признания объектов рекреационной инфраструктуры национальных парков объектами соглашений) 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B1326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Тумэн)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13266" w:rsidRDefault="00B13266" w:rsidP="00B13266">
      <w:pPr>
        <w:spacing w:line="360" w:lineRule="auto"/>
        <w:ind w:firstLine="709"/>
        <w:jc w:val="both"/>
      </w:pPr>
      <w:r>
        <w:t xml:space="preserve">1. Поддержать проект федерального закона № </w:t>
      </w:r>
      <w:r w:rsidR="005C63CA" w:rsidRPr="005C63CA">
        <w:rPr>
          <w:bCs/>
        </w:rPr>
        <w:t>819765-7 «О внесении изменений в Федеральный закон «О государственно-частном партнерстве, муниципально-частном партнерстве в Российской Федерации и внесении изменений в отдельные законодательные акты Российской Федерации» и отдельные законодательные акты Российской Федерации» (в части признания объектов рекреационной инфраструктуры национальных парков объектами соглашений)</w:t>
      </w:r>
      <w:r w:rsidR="005C63CA">
        <w:rPr>
          <w:bCs/>
        </w:rPr>
        <w:t>, внесенный</w:t>
      </w:r>
      <w:r w:rsidR="005C63CA" w:rsidRPr="005C63CA">
        <w:rPr>
          <w:bCs/>
        </w:rPr>
        <w:t xml:space="preserve"> </w:t>
      </w:r>
      <w:r w:rsidR="005C63CA">
        <w:rPr>
          <w:bCs/>
        </w:rPr>
        <w:t>депутатами</w:t>
      </w:r>
      <w:r w:rsidR="005C63CA" w:rsidRPr="005C63CA">
        <w:rPr>
          <w:bCs/>
        </w:rPr>
        <w:t xml:space="preserve"> Государственной Думы Н.П.Николаев</w:t>
      </w:r>
      <w:r w:rsidR="005C63CA">
        <w:rPr>
          <w:bCs/>
        </w:rPr>
        <w:t>ым</w:t>
      </w:r>
      <w:r w:rsidR="005C63CA" w:rsidRPr="005C63CA">
        <w:rPr>
          <w:bCs/>
        </w:rPr>
        <w:t>, Д.В.Ламейкин</w:t>
      </w:r>
      <w:r w:rsidR="005C63CA">
        <w:rPr>
          <w:bCs/>
        </w:rPr>
        <w:t>ым</w:t>
      </w:r>
      <w:r w:rsidR="005C63CA" w:rsidRPr="005C63CA">
        <w:rPr>
          <w:bCs/>
        </w:rPr>
        <w:t>, А.А.Хохлов</w:t>
      </w:r>
      <w:r w:rsidR="005C63CA">
        <w:rPr>
          <w:bCs/>
        </w:rPr>
        <w:t>ым</w:t>
      </w:r>
      <w:r w:rsidR="005C63CA" w:rsidRPr="005C63CA">
        <w:rPr>
          <w:bCs/>
        </w:rPr>
        <w:t>, Н.В.Панков</w:t>
      </w:r>
      <w:r w:rsidR="005C63CA">
        <w:rPr>
          <w:bCs/>
        </w:rPr>
        <w:t>ым</w:t>
      </w:r>
      <w:r w:rsidR="005C63CA" w:rsidRPr="005C63CA">
        <w:rPr>
          <w:bCs/>
        </w:rPr>
        <w:t>, В.М.Шишкоедов</w:t>
      </w:r>
      <w:r w:rsidR="005C63CA">
        <w:rPr>
          <w:bCs/>
        </w:rPr>
        <w:t>ым</w:t>
      </w:r>
      <w:r w:rsidR="005C63CA" w:rsidRPr="005C63CA">
        <w:rPr>
          <w:bCs/>
        </w:rPr>
        <w:t>, М.С.Шеремет</w:t>
      </w:r>
      <w:r w:rsidR="005C63CA">
        <w:rPr>
          <w:bCs/>
        </w:rPr>
        <w:t>ом</w:t>
      </w:r>
      <w:r w:rsidR="005C63CA" w:rsidRPr="005C63CA">
        <w:rPr>
          <w:bCs/>
        </w:rPr>
        <w:t>, А.П.Марков</w:t>
      </w:r>
      <w:r w:rsidR="005C63CA">
        <w:rPr>
          <w:bCs/>
        </w:rPr>
        <w:t>ым</w:t>
      </w:r>
      <w:r w:rsidR="005C63CA" w:rsidRPr="005C63CA">
        <w:rPr>
          <w:bCs/>
        </w:rPr>
        <w:t>, З.Д.Геккиев</w:t>
      </w:r>
      <w:r w:rsidR="005C63CA">
        <w:rPr>
          <w:bCs/>
        </w:rPr>
        <w:t>ым</w:t>
      </w:r>
      <w:r w:rsidR="005C63CA" w:rsidRPr="005C63CA">
        <w:rPr>
          <w:bCs/>
        </w:rPr>
        <w:t>, М.С.Гаджиев</w:t>
      </w:r>
      <w:r w:rsidR="005C63CA">
        <w:rPr>
          <w:bCs/>
        </w:rPr>
        <w:t>ым</w:t>
      </w:r>
      <w:r w:rsidR="005C63CA" w:rsidRPr="005C63CA">
        <w:rPr>
          <w:bCs/>
        </w:rPr>
        <w:t>, В.И.Афонски</w:t>
      </w:r>
      <w:r w:rsidR="005C63CA">
        <w:rPr>
          <w:bCs/>
        </w:rPr>
        <w:t>м</w:t>
      </w:r>
      <w:r w:rsidR="005C63CA" w:rsidRPr="005C63CA">
        <w:rPr>
          <w:bCs/>
        </w:rPr>
        <w:t>, Е.Б.Шулепов</w:t>
      </w:r>
      <w:r w:rsidR="005C63CA">
        <w:rPr>
          <w:bCs/>
        </w:rPr>
        <w:t>ым</w:t>
      </w:r>
      <w:r w:rsidR="005C63CA" w:rsidRPr="005C63CA">
        <w:rPr>
          <w:bCs/>
        </w:rPr>
        <w:t>, С.А.Сопчук</w:t>
      </w:r>
      <w:r w:rsidR="005C63CA">
        <w:rPr>
          <w:bCs/>
        </w:rPr>
        <w:t>ом</w:t>
      </w:r>
      <w:r w:rsidR="005C63CA" w:rsidRPr="005C63CA">
        <w:rPr>
          <w:bCs/>
        </w:rPr>
        <w:t>, А.А.Харсиев</w:t>
      </w:r>
      <w:r w:rsidR="005C63CA">
        <w:rPr>
          <w:bCs/>
        </w:rPr>
        <w:t>ым</w:t>
      </w:r>
      <w:r w:rsidR="005C63CA" w:rsidRPr="005C63CA">
        <w:rPr>
          <w:bCs/>
        </w:rPr>
        <w:t>, И.М.Гусев</w:t>
      </w:r>
      <w:r w:rsidR="005C63CA">
        <w:rPr>
          <w:bCs/>
        </w:rPr>
        <w:t>ой</w:t>
      </w:r>
      <w:r w:rsidR="005C63CA" w:rsidRPr="005C63CA">
        <w:rPr>
          <w:bCs/>
        </w:rPr>
        <w:t>, И.В.Медведев</w:t>
      </w:r>
      <w:r w:rsidR="005C63CA">
        <w:rPr>
          <w:bCs/>
        </w:rPr>
        <w:t>ым</w:t>
      </w:r>
      <w:r w:rsidR="005C63CA" w:rsidRPr="005C63CA">
        <w:rPr>
          <w:bCs/>
        </w:rPr>
        <w:t>, Т.И.Цыбизов</w:t>
      </w:r>
      <w:r w:rsidR="005C63CA">
        <w:rPr>
          <w:bCs/>
        </w:rPr>
        <w:t>ой</w:t>
      </w:r>
      <w:r w:rsidR="005C63CA" w:rsidRPr="005C63CA">
        <w:rPr>
          <w:bCs/>
        </w:rPr>
        <w:t>, Б.Х.Сайтиев</w:t>
      </w:r>
      <w:r w:rsidR="005C63CA">
        <w:rPr>
          <w:bCs/>
        </w:rPr>
        <w:t>ым</w:t>
      </w:r>
      <w:r w:rsidR="005C63CA" w:rsidRPr="005C63CA">
        <w:rPr>
          <w:bCs/>
        </w:rPr>
        <w:t>, Н.В.Говорин</w:t>
      </w:r>
      <w:r w:rsidR="005C63CA">
        <w:rPr>
          <w:bCs/>
        </w:rPr>
        <w:t>ым</w:t>
      </w:r>
      <w:r w:rsidR="005C63CA" w:rsidRPr="005C63CA">
        <w:rPr>
          <w:bCs/>
        </w:rPr>
        <w:t>, Е.В.Бондаренко, С.В.Яхнюк</w:t>
      </w:r>
      <w:r w:rsidR="005C63CA">
        <w:rPr>
          <w:bCs/>
        </w:rPr>
        <w:t>ом</w:t>
      </w:r>
      <w:r w:rsidR="005C63CA" w:rsidRPr="005C63CA">
        <w:rPr>
          <w:bCs/>
        </w:rPr>
        <w:t>, С.В.Чижов</w:t>
      </w:r>
      <w:r w:rsidR="005C63CA">
        <w:rPr>
          <w:bCs/>
        </w:rPr>
        <w:t>ым</w:t>
      </w:r>
      <w:r w:rsidR="005C63CA" w:rsidRPr="005C63CA">
        <w:rPr>
          <w:bCs/>
        </w:rPr>
        <w:t>, А.Б.Выборны</w:t>
      </w:r>
      <w:r w:rsidR="005C63CA">
        <w:rPr>
          <w:bCs/>
        </w:rPr>
        <w:t>м</w:t>
      </w:r>
      <w:r w:rsidR="005C63CA" w:rsidRPr="005C63CA">
        <w:rPr>
          <w:bCs/>
        </w:rPr>
        <w:t>, А.А.Гетта, А.А.Максимов</w:t>
      </w:r>
      <w:r w:rsidR="005C63CA">
        <w:rPr>
          <w:bCs/>
        </w:rPr>
        <w:t>ым</w:t>
      </w:r>
      <w:r w:rsidR="005C63CA" w:rsidRPr="005C63CA">
        <w:rPr>
          <w:bCs/>
        </w:rPr>
        <w:t>, С.А.Вострецов</w:t>
      </w:r>
      <w:r w:rsidR="005C63CA">
        <w:rPr>
          <w:bCs/>
        </w:rPr>
        <w:t>ым</w:t>
      </w:r>
      <w:r w:rsidR="005C63CA" w:rsidRPr="005C63CA">
        <w:rPr>
          <w:bCs/>
        </w:rPr>
        <w:t>, Ф.С.Сибагатуллин</w:t>
      </w:r>
      <w:r w:rsidR="005C63CA">
        <w:rPr>
          <w:bCs/>
        </w:rPr>
        <w:t>ым</w:t>
      </w:r>
      <w:r w:rsidR="005C63CA" w:rsidRPr="005C63CA">
        <w:rPr>
          <w:bCs/>
        </w:rPr>
        <w:t>, Е.А.Серпер</w:t>
      </w:r>
      <w:r w:rsidR="005C63CA">
        <w:rPr>
          <w:bCs/>
        </w:rPr>
        <w:t>ом</w:t>
      </w:r>
      <w:r w:rsidR="005C63CA" w:rsidRPr="005C63CA">
        <w:rPr>
          <w:bCs/>
        </w:rPr>
        <w:t>, А.З.Фаррахов</w:t>
      </w:r>
      <w:r w:rsidR="005C63CA">
        <w:rPr>
          <w:bCs/>
        </w:rPr>
        <w:t>ым</w:t>
      </w:r>
      <w:r w:rsidR="005C63CA" w:rsidRPr="005C63CA">
        <w:rPr>
          <w:bCs/>
        </w:rPr>
        <w:t>, А.Н.Красноштанов</w:t>
      </w:r>
      <w:r w:rsidR="005C63CA">
        <w:rPr>
          <w:bCs/>
        </w:rPr>
        <w:t>ым</w:t>
      </w:r>
      <w:r w:rsidR="005C63CA" w:rsidRPr="005C63CA">
        <w:rPr>
          <w:bCs/>
        </w:rPr>
        <w:t>, В.М.Кононов</w:t>
      </w:r>
      <w:r w:rsidR="005C63CA">
        <w:rPr>
          <w:bCs/>
        </w:rPr>
        <w:t>ым</w:t>
      </w:r>
      <w:r w:rsidR="005C63CA" w:rsidRPr="005C63CA">
        <w:rPr>
          <w:bCs/>
        </w:rPr>
        <w:t>, Ю.А.Левицки</w:t>
      </w:r>
      <w:r w:rsidR="005C63CA">
        <w:rPr>
          <w:bCs/>
        </w:rPr>
        <w:t>м</w:t>
      </w:r>
      <w:r w:rsidR="005C63CA" w:rsidRPr="005C63CA">
        <w:rPr>
          <w:bCs/>
        </w:rPr>
        <w:t>, Ю.Н.Березуцки</w:t>
      </w:r>
      <w:r w:rsidR="005C63CA">
        <w:rPr>
          <w:bCs/>
        </w:rPr>
        <w:t>м</w:t>
      </w:r>
      <w:r w:rsidR="005C63CA" w:rsidRPr="005C63CA">
        <w:rPr>
          <w:bCs/>
        </w:rPr>
        <w:t>, И.В.Сапко, Т.В.Соломатин</w:t>
      </w:r>
      <w:r w:rsidR="005C63CA">
        <w:rPr>
          <w:bCs/>
        </w:rPr>
        <w:t>ой</w:t>
      </w:r>
      <w:r w:rsidR="005C63CA" w:rsidRPr="005C63CA">
        <w:rPr>
          <w:bCs/>
        </w:rPr>
        <w:t>, А.А.Поляков</w:t>
      </w:r>
      <w:r w:rsidR="005C63CA">
        <w:rPr>
          <w:bCs/>
        </w:rPr>
        <w:t>ым</w:t>
      </w:r>
      <w:r w:rsidR="005C63CA" w:rsidRPr="005C63CA">
        <w:rPr>
          <w:bCs/>
        </w:rPr>
        <w:t>, О.А.Бондарь, Д.П.Москвин</w:t>
      </w:r>
      <w:r w:rsidR="005C63CA">
        <w:rPr>
          <w:bCs/>
        </w:rPr>
        <w:t>ым</w:t>
      </w:r>
      <w:r w:rsidR="005C63CA" w:rsidRPr="005C63CA">
        <w:rPr>
          <w:bCs/>
        </w:rPr>
        <w:t>, В.</w:t>
      </w:r>
      <w:r w:rsidR="000E5B4A">
        <w:rPr>
          <w:bCs/>
        </w:rPr>
        <w:t>В</w:t>
      </w:r>
      <w:r w:rsidR="005C63CA" w:rsidRPr="005C63CA">
        <w:rPr>
          <w:bCs/>
        </w:rPr>
        <w:t>.Зубарев</w:t>
      </w:r>
      <w:r w:rsidR="005C63CA">
        <w:rPr>
          <w:bCs/>
        </w:rPr>
        <w:t>ым, Н.П.Сан</w:t>
      </w:r>
      <w:r w:rsidR="005C63CA" w:rsidRPr="005C63CA">
        <w:rPr>
          <w:bCs/>
        </w:rPr>
        <w:t>ин</w:t>
      </w:r>
      <w:r w:rsidR="005C63CA">
        <w:rPr>
          <w:bCs/>
        </w:rPr>
        <w:t>ой</w:t>
      </w:r>
      <w:r w:rsidR="005C63CA" w:rsidRPr="005C63CA">
        <w:rPr>
          <w:bCs/>
        </w:rPr>
        <w:t>, Н.В.Назаров</w:t>
      </w:r>
      <w:r w:rsidR="005C63CA">
        <w:rPr>
          <w:bCs/>
        </w:rPr>
        <w:t>ой</w:t>
      </w:r>
      <w:r w:rsidR="005C63CA" w:rsidRPr="005C63CA">
        <w:rPr>
          <w:bCs/>
        </w:rPr>
        <w:t>, М.М.Бариев</w:t>
      </w:r>
      <w:r w:rsidR="005C63CA">
        <w:rPr>
          <w:bCs/>
        </w:rPr>
        <w:t>ым</w:t>
      </w:r>
      <w:r w:rsidR="005C63CA" w:rsidRPr="005C63CA">
        <w:rPr>
          <w:bCs/>
        </w:rPr>
        <w:t>, А.А.Носов</w:t>
      </w:r>
      <w:r w:rsidR="005C63CA">
        <w:rPr>
          <w:bCs/>
        </w:rPr>
        <w:t>ым</w:t>
      </w:r>
      <w:r w:rsidR="005C63CA" w:rsidRPr="005C63CA">
        <w:rPr>
          <w:bCs/>
        </w:rPr>
        <w:t>, Д.В.Юрков</w:t>
      </w:r>
      <w:r w:rsidR="005C63CA">
        <w:rPr>
          <w:bCs/>
        </w:rPr>
        <w:t>ым</w:t>
      </w:r>
      <w:r w:rsidR="005C63CA" w:rsidRPr="005C63CA">
        <w:rPr>
          <w:bCs/>
        </w:rPr>
        <w:t>, И.Х.З</w:t>
      </w:r>
      <w:r w:rsidR="000E5B4A">
        <w:rPr>
          <w:bCs/>
        </w:rPr>
        <w:t>и</w:t>
      </w:r>
      <w:r w:rsidR="005C63CA" w:rsidRPr="005C63CA">
        <w:rPr>
          <w:bCs/>
        </w:rPr>
        <w:t>ннуров</w:t>
      </w:r>
      <w:r w:rsidR="005C63CA">
        <w:rPr>
          <w:bCs/>
        </w:rPr>
        <w:t>ым</w:t>
      </w:r>
      <w:r w:rsidR="005C63CA" w:rsidRPr="005C63CA">
        <w:rPr>
          <w:bCs/>
        </w:rPr>
        <w:t>, В.В.Бузилов</w:t>
      </w:r>
      <w:r w:rsidR="005C63CA">
        <w:rPr>
          <w:bCs/>
        </w:rPr>
        <w:t>ым</w:t>
      </w:r>
      <w:r w:rsidR="005C63CA" w:rsidRPr="005C63CA">
        <w:rPr>
          <w:bCs/>
        </w:rPr>
        <w:t>, А.Д.Козенко, В.А.Фетисов</w:t>
      </w:r>
      <w:r w:rsidR="005C63CA">
        <w:rPr>
          <w:bCs/>
        </w:rPr>
        <w:t>ым</w:t>
      </w:r>
      <w:r w:rsidR="005C63CA" w:rsidRPr="005C63CA">
        <w:rPr>
          <w:bCs/>
        </w:rPr>
        <w:t>, А.И.Петров</w:t>
      </w:r>
      <w:r w:rsidR="005C63CA">
        <w:rPr>
          <w:bCs/>
        </w:rPr>
        <w:t>ым</w:t>
      </w:r>
      <w:r w:rsidR="005C63CA" w:rsidRPr="005C63CA">
        <w:rPr>
          <w:bCs/>
        </w:rPr>
        <w:t>, В.В.Иванов</w:t>
      </w:r>
      <w:r w:rsidR="005C63CA">
        <w:rPr>
          <w:bCs/>
        </w:rPr>
        <w:t>ым</w:t>
      </w:r>
      <w:r w:rsidR="005C63CA" w:rsidRPr="005C63CA">
        <w:rPr>
          <w:bCs/>
        </w:rPr>
        <w:t>, И.В.Станкевич</w:t>
      </w:r>
      <w:r w:rsidR="005C63CA">
        <w:rPr>
          <w:bCs/>
        </w:rPr>
        <w:t>ем</w:t>
      </w:r>
      <w:r w:rsidR="005C63CA" w:rsidRPr="005C63CA">
        <w:rPr>
          <w:bCs/>
        </w:rPr>
        <w:t>, М.В.Романов</w:t>
      </w:r>
      <w:r w:rsidR="005C63CA">
        <w:rPr>
          <w:bCs/>
        </w:rPr>
        <w:t>ым</w:t>
      </w:r>
      <w:r w:rsidR="005C63CA" w:rsidRPr="005C63CA">
        <w:rPr>
          <w:bCs/>
        </w:rPr>
        <w:t>, В.С.Скруг</w:t>
      </w:r>
      <w:r w:rsidR="005C63CA">
        <w:rPr>
          <w:bCs/>
        </w:rPr>
        <w:t>ом</w:t>
      </w:r>
      <w:r w:rsidR="005C63CA" w:rsidRPr="005C63CA">
        <w:rPr>
          <w:bCs/>
        </w:rPr>
        <w:t>, А.Г.Кобилев</w:t>
      </w:r>
      <w:r w:rsidR="005C63CA">
        <w:rPr>
          <w:bCs/>
        </w:rPr>
        <w:t>ым</w:t>
      </w:r>
      <w:r w:rsidR="005C63CA" w:rsidRPr="005C63CA">
        <w:rPr>
          <w:bCs/>
        </w:rPr>
        <w:t>, Р.Ш.Хайров</w:t>
      </w:r>
      <w:r w:rsidR="005C63CA">
        <w:rPr>
          <w:bCs/>
        </w:rPr>
        <w:t>ым</w:t>
      </w:r>
      <w:r w:rsidR="005C63CA" w:rsidRPr="005C63CA">
        <w:rPr>
          <w:bCs/>
        </w:rPr>
        <w:t>, И.Б.Богуславски</w:t>
      </w:r>
      <w:r w:rsidR="005C63CA">
        <w:rPr>
          <w:bCs/>
        </w:rPr>
        <w:t>м</w:t>
      </w:r>
      <w:r w:rsidR="005C63CA" w:rsidRPr="005C63CA">
        <w:rPr>
          <w:bCs/>
        </w:rPr>
        <w:t>, И.С.Минкин</w:t>
      </w:r>
      <w:r w:rsidR="005C63CA">
        <w:rPr>
          <w:bCs/>
        </w:rPr>
        <w:t>ым</w:t>
      </w:r>
      <w:r w:rsidR="005C63CA" w:rsidRPr="005C63CA">
        <w:rPr>
          <w:bCs/>
        </w:rPr>
        <w:t xml:space="preserve">, </w:t>
      </w:r>
      <w:r w:rsidR="005C63CA" w:rsidRPr="005C63CA">
        <w:rPr>
          <w:bCs/>
        </w:rPr>
        <w:lastRenderedPageBreak/>
        <w:t>О.М.Германов</w:t>
      </w:r>
      <w:r w:rsidR="005C63CA">
        <w:rPr>
          <w:bCs/>
        </w:rPr>
        <w:t>ой</w:t>
      </w:r>
      <w:r w:rsidR="005C63CA" w:rsidRPr="005C63CA">
        <w:rPr>
          <w:bCs/>
        </w:rPr>
        <w:t>, А.Ш.Догаев</w:t>
      </w:r>
      <w:r w:rsidR="005C63CA">
        <w:rPr>
          <w:bCs/>
        </w:rPr>
        <w:t>ым</w:t>
      </w:r>
      <w:r w:rsidR="005C63CA" w:rsidRPr="005C63CA">
        <w:rPr>
          <w:bCs/>
        </w:rPr>
        <w:t>, Г.И.Данчиков</w:t>
      </w:r>
      <w:r w:rsidR="005C63CA">
        <w:rPr>
          <w:bCs/>
        </w:rPr>
        <w:t>ой</w:t>
      </w:r>
      <w:r w:rsidR="005C63CA" w:rsidRPr="005C63CA">
        <w:rPr>
          <w:bCs/>
        </w:rPr>
        <w:t>, М.</w:t>
      </w:r>
      <w:r w:rsidR="000E5B4A">
        <w:rPr>
          <w:bCs/>
        </w:rPr>
        <w:t>П</w:t>
      </w:r>
      <w:bookmarkStart w:id="0" w:name="_GoBack"/>
      <w:bookmarkEnd w:id="0"/>
      <w:r w:rsidR="005C63CA" w:rsidRPr="005C63CA">
        <w:rPr>
          <w:bCs/>
        </w:rPr>
        <w:t>.Беспалов</w:t>
      </w:r>
      <w:r w:rsidR="005C63CA">
        <w:rPr>
          <w:bCs/>
        </w:rPr>
        <w:t>ой</w:t>
      </w:r>
      <w:r w:rsidR="005C63CA" w:rsidRPr="005C63CA">
        <w:rPr>
          <w:bCs/>
        </w:rPr>
        <w:t>, Д.В.Сватковски</w:t>
      </w:r>
      <w:r w:rsidR="005C63CA">
        <w:rPr>
          <w:bCs/>
        </w:rPr>
        <w:t>м</w:t>
      </w:r>
      <w:r w:rsidR="005C63CA" w:rsidRPr="005C63CA">
        <w:rPr>
          <w:bCs/>
        </w:rPr>
        <w:t>, М.А.Иванов</w:t>
      </w:r>
      <w:r w:rsidR="005C63CA">
        <w:rPr>
          <w:bCs/>
        </w:rPr>
        <w:t>ым</w:t>
      </w:r>
      <w:r w:rsidR="005C63CA" w:rsidRPr="005C63CA">
        <w:rPr>
          <w:bCs/>
        </w:rPr>
        <w:t>, Н.В.Малов</w:t>
      </w:r>
      <w:r w:rsidR="005C63CA">
        <w:rPr>
          <w:bCs/>
        </w:rPr>
        <w:t>ым.</w:t>
      </w:r>
    </w:p>
    <w:p w:rsidR="00B13266" w:rsidRPr="00993EA5" w:rsidRDefault="00B13266" w:rsidP="00B13266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Направить настоящее постановление в Комитет Государственной Думы Федерального Собрания Российской Федерации по</w:t>
      </w:r>
      <w:r w:rsidR="005C63CA">
        <w:t xml:space="preserve"> природным ресурсам, собственности и земельным отношениям.</w:t>
      </w:r>
    </w:p>
    <w:p w:rsidR="00B13266" w:rsidRDefault="00B13266" w:rsidP="00B13266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Тумэн)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 w:rsidR="006B2984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г.Якутск, </w:t>
      </w:r>
      <w:r w:rsidR="005C63CA">
        <w:rPr>
          <w:i/>
        </w:rPr>
        <w:t>12 декабря 2019 года</w:t>
      </w:r>
    </w:p>
    <w:p w:rsidR="00B13266" w:rsidRDefault="00B13266" w:rsidP="00D16B9A">
      <w:pPr>
        <w:spacing w:line="360" w:lineRule="auto"/>
        <w:jc w:val="both"/>
      </w:pPr>
      <w:r>
        <w:rPr>
          <w:i/>
        </w:rPr>
        <w:t xml:space="preserve"> </w:t>
      </w:r>
      <w:r>
        <w:rPr>
          <w:i/>
        </w:rPr>
        <w:tab/>
        <w:t xml:space="preserve">  </w:t>
      </w:r>
      <w:r w:rsidR="005C63CA">
        <w:rPr>
          <w:i/>
        </w:rPr>
        <w:t xml:space="preserve"> </w:t>
      </w:r>
      <w:r>
        <w:rPr>
          <w:i/>
        </w:rPr>
        <w:t xml:space="preserve">ГС № </w:t>
      </w:r>
      <w:r w:rsidR="005C63CA">
        <w:rPr>
          <w:i/>
        </w:rPr>
        <w:t>379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5C63CA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FDF" w:rsidRDefault="00577FDF" w:rsidP="005C63CA">
      <w:r>
        <w:separator/>
      </w:r>
    </w:p>
  </w:endnote>
  <w:endnote w:type="continuationSeparator" w:id="0">
    <w:p w:rsidR="00577FDF" w:rsidRDefault="00577FDF" w:rsidP="005C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FDF" w:rsidRDefault="00577FDF" w:rsidP="005C63CA">
      <w:r>
        <w:separator/>
      </w:r>
    </w:p>
  </w:footnote>
  <w:footnote w:type="continuationSeparator" w:id="0">
    <w:p w:rsidR="00577FDF" w:rsidRDefault="00577FDF" w:rsidP="005C6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3CA" w:rsidRDefault="005C63CA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0E5B4A">
      <w:rPr>
        <w:noProof/>
      </w:rPr>
      <w:t>2</w:t>
    </w:r>
    <w:r>
      <w:fldChar w:fldCharType="end"/>
    </w:r>
  </w:p>
  <w:p w:rsidR="005C63CA" w:rsidRDefault="005C63C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3CA"/>
    <w:rsid w:val="0003475D"/>
    <w:rsid w:val="00062C66"/>
    <w:rsid w:val="00067523"/>
    <w:rsid w:val="000E5B4A"/>
    <w:rsid w:val="001369BA"/>
    <w:rsid w:val="001D73C2"/>
    <w:rsid w:val="0026222D"/>
    <w:rsid w:val="002E1C0C"/>
    <w:rsid w:val="004C7741"/>
    <w:rsid w:val="004C7798"/>
    <w:rsid w:val="00577FDF"/>
    <w:rsid w:val="005A1EBF"/>
    <w:rsid w:val="005C63CA"/>
    <w:rsid w:val="00637FFD"/>
    <w:rsid w:val="006B2984"/>
    <w:rsid w:val="0070788D"/>
    <w:rsid w:val="00723338"/>
    <w:rsid w:val="007B68F8"/>
    <w:rsid w:val="008209F0"/>
    <w:rsid w:val="00977EEA"/>
    <w:rsid w:val="00A237B1"/>
    <w:rsid w:val="00A80E88"/>
    <w:rsid w:val="00B13266"/>
    <w:rsid w:val="00B242E9"/>
    <w:rsid w:val="00B515D5"/>
    <w:rsid w:val="00CD787E"/>
    <w:rsid w:val="00D16B9A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5C63C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C63CA"/>
    <w:rPr>
      <w:sz w:val="24"/>
      <w:szCs w:val="24"/>
    </w:rPr>
  </w:style>
  <w:style w:type="paragraph" w:styleId="a7">
    <w:name w:val="footer"/>
    <w:basedOn w:val="a"/>
    <w:link w:val="a8"/>
    <w:rsid w:val="005C63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5C63C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11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2019-12-13T01:20:00Z</cp:lastPrinted>
  <dcterms:created xsi:type="dcterms:W3CDTF">2019-12-12T10:03:00Z</dcterms:created>
  <dcterms:modified xsi:type="dcterms:W3CDTF">2019-12-13T01:20:00Z</dcterms:modified>
</cp:coreProperties>
</file>