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AF3766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B75AE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AC6154" w:rsidRPr="00AC6154">
        <w:rPr>
          <w:b/>
          <w:bCs/>
          <w:smallCaps/>
        </w:rPr>
        <w:t xml:space="preserve">799046-7 «О внесении изменений </w:t>
      </w:r>
    </w:p>
    <w:p w:rsidR="00DB75AE" w:rsidRDefault="00AC6154" w:rsidP="00B13266">
      <w:pPr>
        <w:spacing w:line="360" w:lineRule="auto"/>
        <w:jc w:val="center"/>
        <w:rPr>
          <w:b/>
          <w:bCs/>
          <w:smallCaps/>
        </w:rPr>
      </w:pPr>
      <w:r w:rsidRPr="00AC6154">
        <w:rPr>
          <w:b/>
          <w:bCs/>
          <w:smallCaps/>
        </w:rPr>
        <w:t>в статью 103 Федерального закона «Об образовании в Российской Федерации»</w:t>
      </w:r>
    </w:p>
    <w:p w:rsidR="00DB75AE" w:rsidRDefault="00AC6154" w:rsidP="00B13266">
      <w:pPr>
        <w:spacing w:line="360" w:lineRule="auto"/>
        <w:jc w:val="center"/>
        <w:rPr>
          <w:b/>
          <w:bCs/>
          <w:smallCaps/>
        </w:rPr>
      </w:pPr>
      <w:r w:rsidRPr="00AC6154">
        <w:rPr>
          <w:b/>
          <w:bCs/>
          <w:smallCaps/>
        </w:rPr>
        <w:t>и статью 5 Федерального закона «О науке и научно-технической политике»</w:t>
      </w:r>
    </w:p>
    <w:p w:rsidR="00B13266" w:rsidRPr="00A24BA1" w:rsidRDefault="00AC6154" w:rsidP="00B13266">
      <w:pPr>
        <w:spacing w:line="360" w:lineRule="auto"/>
        <w:jc w:val="center"/>
        <w:rPr>
          <w:b/>
          <w:bCs/>
          <w:smallCaps/>
        </w:rPr>
      </w:pPr>
      <w:r w:rsidRPr="00AC6154">
        <w:rPr>
          <w:b/>
          <w:bCs/>
          <w:smallCaps/>
        </w:rPr>
        <w:t>(в части предоставления права бюджетным и автономным учреждениям высшего образования и науки становиться участниками ранее созданны</w:t>
      </w:r>
      <w:bookmarkStart w:id="0" w:name="_GoBack"/>
      <w:bookmarkEnd w:id="0"/>
      <w:r w:rsidRPr="00AC6154">
        <w:rPr>
          <w:b/>
          <w:bCs/>
          <w:smallCaps/>
        </w:rPr>
        <w:t>х хозяйственных общест</w:t>
      </w:r>
      <w:r>
        <w:rPr>
          <w:b/>
          <w:bCs/>
          <w:smallCaps/>
        </w:rPr>
        <w:t>в или хозяйственных партнерств)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AC6154" w:rsidRPr="00AC6154">
        <w:rPr>
          <w:bCs/>
        </w:rPr>
        <w:t>799046-7 «О внесении изменений в статью 103 Федерального закона «Об образовании в Российской Федерации» и статью 5 Федерального закона «О науке и научно-технической политике» (в части предоставления права бюджетным и автономным учреждениям высшего образования и науки становиться участниками ранее созданных хозяйственных обществ или хозяйственных партнерств)</w:t>
      </w:r>
      <w:r w:rsidR="00AC6154">
        <w:rPr>
          <w:bCs/>
        </w:rPr>
        <w:t xml:space="preserve">, внесенный депутатами </w:t>
      </w:r>
      <w:r w:rsidR="00AC6154" w:rsidRPr="00AC6154">
        <w:rPr>
          <w:bCs/>
        </w:rPr>
        <w:t xml:space="preserve">Государственной Думы </w:t>
      </w:r>
      <w:proofErr w:type="spellStart"/>
      <w:r w:rsidR="00AC6154" w:rsidRPr="00AC6154">
        <w:rPr>
          <w:bCs/>
        </w:rPr>
        <w:t>С.Ю.Тен</w:t>
      </w:r>
      <w:r w:rsidR="00AC6154">
        <w:rPr>
          <w:bCs/>
        </w:rPr>
        <w:t>ом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В.М.Кононов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А.В.Дамдинов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А.А.Харсиев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А.А.Гетта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А.И.Голушко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Б.М.Гладких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С.В.Чижов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Д.П.Москвин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А.В.Жарков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И.В.Сапко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Ю.В.Смирнов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Е.В.Бондаренко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А.И.Пятикоп</w:t>
      </w:r>
      <w:r w:rsidR="00AC6154">
        <w:rPr>
          <w:bCs/>
        </w:rPr>
        <w:t>ом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Н.Ф.Герасименко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Н.В.Говорин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Г.А.Карлов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А.В.Канаев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А.А.Максимов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С.А.Сопчук</w:t>
      </w:r>
      <w:r w:rsidR="00AC6154">
        <w:rPr>
          <w:bCs/>
        </w:rPr>
        <w:t>ом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Е.В.Панин</w:t>
      </w:r>
      <w:r w:rsidR="00AC6154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В.В.Иванов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А.Г.Кобилев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Б.Х.Сайтиев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И.М.Гусев</w:t>
      </w:r>
      <w:r w:rsidR="00AC6154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В.И.Катенев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А.Б.Клыканов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Г.К.Сафаралиев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М.Т.Гаджиев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М.С.Гаджиев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В.П.Водолацки</w:t>
      </w:r>
      <w:r w:rsidR="00AC6154">
        <w:rPr>
          <w:bCs/>
        </w:rPr>
        <w:t>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А.П.Петров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А.А.Кавинов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С.В.Яхнюк</w:t>
      </w:r>
      <w:r w:rsidR="00AC6154">
        <w:rPr>
          <w:bCs/>
        </w:rPr>
        <w:t>ом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Е.Б.Шулепов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В.И.Афонски</w:t>
      </w:r>
      <w:r w:rsidR="00AC6154">
        <w:rPr>
          <w:bCs/>
        </w:rPr>
        <w:t>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З.Д.Геккиев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Л.Н.Антонов</w:t>
      </w:r>
      <w:r w:rsidR="00AC6154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И.Н.Сухарев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Ю.Н.Швыткин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С.А.Боженов</w:t>
      </w:r>
      <w:r w:rsidR="00AC6154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Н.Д.Боев</w:t>
      </w:r>
      <w:r w:rsidR="00AC6154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И.Е.Марьяш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А.Г.Когогин</w:t>
      </w:r>
      <w:r w:rsidR="00C83E57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Е.А.Митин</w:t>
      </w:r>
      <w:r w:rsidR="00C83E57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Д.Б.Кравченко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Л.Н.Тутов</w:t>
      </w:r>
      <w:r w:rsidR="00C83E57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А.Е.Загребин</w:t>
      </w:r>
      <w:r w:rsidR="00C83E57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Г.И.Данчиков</w:t>
      </w:r>
      <w:r w:rsidR="00C83E57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М.П.Беспалов</w:t>
      </w:r>
      <w:r w:rsidR="00C83E57">
        <w:rPr>
          <w:bCs/>
        </w:rPr>
        <w:t>ой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К.Г.Слыщенко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А.Л.Ветлужских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Д.В.Сватковски</w:t>
      </w:r>
      <w:r w:rsidR="00C83E57">
        <w:rPr>
          <w:bCs/>
        </w:rPr>
        <w:t>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Ю.Г.Волков</w:t>
      </w:r>
      <w:r w:rsidR="00C83E57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И.С.Минкин</w:t>
      </w:r>
      <w:r w:rsidR="00C83E57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Р.Ш.Хайров</w:t>
      </w:r>
      <w:r w:rsidR="00C83E57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А.Б.Выборны</w:t>
      </w:r>
      <w:r w:rsidR="00C83E57">
        <w:rPr>
          <w:bCs/>
        </w:rPr>
        <w:t>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И.И.Белеков</w:t>
      </w:r>
      <w:r w:rsidR="00C83E57">
        <w:rPr>
          <w:bCs/>
        </w:rPr>
        <w:t>ым</w:t>
      </w:r>
      <w:proofErr w:type="spellEnd"/>
      <w:r w:rsidR="00AC6154" w:rsidRPr="00AC6154">
        <w:rPr>
          <w:bCs/>
        </w:rPr>
        <w:t xml:space="preserve">, </w:t>
      </w:r>
      <w:proofErr w:type="spellStart"/>
      <w:r w:rsidR="00AC6154" w:rsidRPr="00AC6154">
        <w:rPr>
          <w:bCs/>
        </w:rPr>
        <w:t>В.В.Гутенев</w:t>
      </w:r>
      <w:r w:rsidR="00C83E57">
        <w:rPr>
          <w:bCs/>
        </w:rPr>
        <w:t>ым</w:t>
      </w:r>
      <w:proofErr w:type="spellEnd"/>
      <w:r w:rsidR="00C83E57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lastRenderedPageBreak/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C83E57">
        <w:t xml:space="preserve"> образованию и науке.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C83E57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 ГС № </w:t>
      </w:r>
      <w:r w:rsidR="00C83E57">
        <w:rPr>
          <w:i/>
        </w:rPr>
        <w:t>381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DB75AE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766" w:rsidRDefault="00AF3766" w:rsidP="00DB75AE">
      <w:r>
        <w:separator/>
      </w:r>
    </w:p>
  </w:endnote>
  <w:endnote w:type="continuationSeparator" w:id="0">
    <w:p w:rsidR="00AF3766" w:rsidRDefault="00AF3766" w:rsidP="00DB7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766" w:rsidRDefault="00AF3766" w:rsidP="00DB75AE">
      <w:r>
        <w:separator/>
      </w:r>
    </w:p>
  </w:footnote>
  <w:footnote w:type="continuationSeparator" w:id="0">
    <w:p w:rsidR="00AF3766" w:rsidRDefault="00AF3766" w:rsidP="00DB7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5AE" w:rsidRDefault="00DB75A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DB75AE" w:rsidRDefault="00DB75A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6154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209F0"/>
    <w:rsid w:val="00977EEA"/>
    <w:rsid w:val="00A237B1"/>
    <w:rsid w:val="00A80E88"/>
    <w:rsid w:val="00AC6154"/>
    <w:rsid w:val="00AF3766"/>
    <w:rsid w:val="00B13266"/>
    <w:rsid w:val="00B242E9"/>
    <w:rsid w:val="00B515D5"/>
    <w:rsid w:val="00C83E57"/>
    <w:rsid w:val="00CD787E"/>
    <w:rsid w:val="00D16B9A"/>
    <w:rsid w:val="00DB75AE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DB75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DB75AE"/>
    <w:rPr>
      <w:sz w:val="24"/>
      <w:szCs w:val="24"/>
    </w:rPr>
  </w:style>
  <w:style w:type="paragraph" w:styleId="a7">
    <w:name w:val="footer"/>
    <w:basedOn w:val="a"/>
    <w:link w:val="a8"/>
    <w:rsid w:val="00DB75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DB75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13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2019-12-14T01:54:00Z</dcterms:created>
  <dcterms:modified xsi:type="dcterms:W3CDTF">2019-12-14T02:08:00Z</dcterms:modified>
</cp:coreProperties>
</file>