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526DAB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526DAB" w:rsidRPr="00526DAB" w:rsidRDefault="007D3BCA" w:rsidP="00526DAB">
      <w:pPr>
        <w:spacing w:line="360" w:lineRule="auto"/>
        <w:jc w:val="center"/>
        <w:rPr>
          <w:b/>
          <w:bCs/>
          <w:smallCaps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Республики Саха (Якутия)</w:t>
      </w:r>
      <w:r w:rsidR="00526DAB" w:rsidRPr="00526DAB">
        <w:rPr>
          <w:b/>
          <w:bCs/>
          <w:smallCaps/>
        </w:rPr>
        <w:t xml:space="preserve"> </w:t>
      </w:r>
      <w:r w:rsidR="00526DAB">
        <w:rPr>
          <w:b/>
          <w:bCs/>
          <w:smallCaps/>
        </w:rPr>
        <w:t>«</w:t>
      </w:r>
      <w:r w:rsidR="00526DAB" w:rsidRPr="00526DAB">
        <w:rPr>
          <w:rFonts w:ascii="Times New Roman Полужирный" w:hAnsi="Times New Roman Полужирный"/>
          <w:b/>
          <w:bCs/>
          <w:smallCaps/>
        </w:rPr>
        <w:t>О внесении изменений</w:t>
      </w:r>
    </w:p>
    <w:p w:rsidR="00526DAB" w:rsidRPr="00526DAB" w:rsidRDefault="00526DAB" w:rsidP="00526DAB">
      <w:pPr>
        <w:spacing w:line="360" w:lineRule="auto"/>
        <w:jc w:val="center"/>
        <w:rPr>
          <w:b/>
          <w:bCs/>
          <w:smallCaps/>
        </w:rPr>
      </w:pPr>
      <w:r w:rsidRPr="00526DAB">
        <w:rPr>
          <w:b/>
          <w:bCs/>
          <w:smallCaps/>
        </w:rPr>
        <w:t>в Закон Республики Саха (Якутия) «О государственной гражданской</w:t>
      </w:r>
    </w:p>
    <w:p w:rsidR="007D3BCA" w:rsidRPr="007D3BCA" w:rsidRDefault="00526DAB" w:rsidP="00526DAB">
      <w:pPr>
        <w:spacing w:line="360" w:lineRule="auto"/>
        <w:jc w:val="center"/>
        <w:rPr>
          <w:rFonts w:ascii="Times New Roman Полужирный" w:hAnsi="Times New Roman Полужирный"/>
          <w:b/>
          <w:smallCaps/>
        </w:rPr>
      </w:pPr>
      <w:r w:rsidRPr="00526DAB">
        <w:rPr>
          <w:rFonts w:ascii="Times New Roman Полужирный" w:hAnsi="Times New Roman Полужирный"/>
          <w:b/>
          <w:bCs/>
          <w:smallCaps/>
        </w:rPr>
        <w:t>службе Республики Саха (Якутия)»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526DAB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526DAB">
        <w:t>«</w:t>
      </w:r>
      <w:r w:rsidR="00526DAB" w:rsidRPr="00526DAB">
        <w:rPr>
          <w:bCs/>
        </w:rPr>
        <w:t>О внесении изменений в Закон Республики Саха (Якутия)</w:t>
      </w:r>
      <w:r w:rsidR="00526DAB">
        <w:rPr>
          <w:bCs/>
        </w:rPr>
        <w:t xml:space="preserve"> </w:t>
      </w:r>
      <w:r w:rsidR="00526DAB" w:rsidRPr="00526DAB">
        <w:rPr>
          <w:bCs/>
        </w:rPr>
        <w:t>«О государственной гражданской службе Республики Саха (Якутия)»</w:t>
      </w:r>
      <w:r w:rsidRPr="00526DAB">
        <w:t xml:space="preserve"> </w:t>
      </w:r>
      <w:r w:rsidRPr="007D3BCA">
        <w:t>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526DAB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 </w:t>
      </w:r>
      <w:r w:rsidR="00526DAB">
        <w:rPr>
          <w:i/>
        </w:rPr>
        <w:t xml:space="preserve">     </w:t>
      </w:r>
      <w:bookmarkStart w:id="0" w:name="_GoBack"/>
      <w:bookmarkEnd w:id="0"/>
      <w:r w:rsidRPr="007D3BCA">
        <w:rPr>
          <w:i/>
        </w:rPr>
        <w:t xml:space="preserve">    З № </w:t>
      </w:r>
      <w:r w:rsidR="00526DAB">
        <w:rPr>
          <w:i/>
        </w:rPr>
        <w:t>316</w:t>
      </w:r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6DAB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26DAB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80E88"/>
    <w:rsid w:val="00B242E9"/>
    <w:rsid w:val="00B515D5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2019-12-12T06:47:00Z</dcterms:created>
  <dcterms:modified xsi:type="dcterms:W3CDTF">2019-12-12T06:48:00Z</dcterms:modified>
</cp:coreProperties>
</file>